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98" w:rsidRDefault="002E1298">
      <w:r>
        <w:rPr>
          <w:noProof/>
        </w:rPr>
        <w:pict>
          <v:rect id="_x0000_s1026" style="position:absolute;margin-left:0;margin-top:-18.05pt;width:522pt;height:27.05pt;z-index:251665920">
            <v:stroke dashstyle="dash"/>
            <v:textbox>
              <w:txbxContent>
                <w:p w:rsidR="002E1298" w:rsidRDefault="002E1298" w:rsidP="00C731B5">
                  <w:pPr>
                    <w:widowControl/>
                    <w:spacing w:line="400" w:lineRule="exact"/>
                    <w:ind w:left="31680" w:hangingChars="350" w:firstLine="31680"/>
                    <w:contextualSpacing/>
                    <w:jc w:val="both"/>
                    <w:rPr>
                      <w:rFonts w:ascii="標楷體" w:eastAsia="標楷體" w:hAnsi="標楷體"/>
                      <w:spacing w:val="-10"/>
                      <w:sz w:val="28"/>
                    </w:rPr>
                  </w:pPr>
                  <w:smartTag w:uri="urn:schemas-microsoft-com:office:smarttags" w:element="chsdate">
                    <w:smartTagPr>
                      <w:attr w:name="Year" w:val="2003"/>
                      <w:attr w:name="Month" w:val="3"/>
                      <w:attr w:name="Day" w:val="5"/>
                      <w:attr w:name="IsLunarDate" w:val="False"/>
                      <w:attr w:name="IsROCDate" w:val="False"/>
                    </w:smartTagPr>
                    <w:r w:rsidRPr="007B053B">
                      <w:rPr>
                        <w:rFonts w:ascii="標楷體" w:eastAsia="標楷體" w:hAnsi="標楷體"/>
                        <w:spacing w:val="-10"/>
                        <w:sz w:val="28"/>
                      </w:rPr>
                      <w:t>3-3-5</w:t>
                    </w:r>
                  </w:smartTag>
                  <w:r w:rsidRPr="007B053B">
                    <w:rPr>
                      <w:rFonts w:ascii="標楷體" w:eastAsia="標楷體" w:hAnsi="標楷體" w:hint="eastAsia"/>
                      <w:spacing w:val="-10"/>
                      <w:sz w:val="28"/>
                    </w:rPr>
                    <w:t>：</w:t>
                  </w:r>
                  <w:r w:rsidRPr="00C731B5">
                    <w:rPr>
                      <w:rFonts w:ascii="標楷體" w:eastAsia="標楷體" w:hAnsi="標楷體" w:hint="eastAsia"/>
                      <w:spacing w:val="-10"/>
                      <w:sz w:val="28"/>
                    </w:rPr>
                    <w:t>班級網頁</w:t>
                  </w:r>
                  <w:r w:rsidRPr="007B053B">
                    <w:rPr>
                      <w:rFonts w:ascii="標楷體" w:eastAsia="標楷體" w:hAnsi="標楷體" w:hint="eastAsia"/>
                      <w:spacing w:val="-10"/>
                      <w:sz w:val="28"/>
                    </w:rPr>
                    <w:t>、班級刊物、給家長的一封信、其他。</w:t>
                  </w:r>
                </w:p>
                <w:p w:rsidR="002E1298" w:rsidRPr="00C731B5" w:rsidRDefault="002E1298"/>
              </w:txbxContent>
            </v:textbox>
          </v:rect>
        </w:pict>
      </w:r>
    </w:p>
    <w:p w:rsidR="002E1298" w:rsidRDefault="002E1298"/>
    <w:p w:rsidR="002E1298" w:rsidRDefault="002E1298"/>
    <w:p w:rsidR="002E1298" w:rsidRDefault="002E1298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7" o:spid="_x0000_s1027" type="#_x0000_t32" style="position:absolute;margin-left:306.95pt;margin-top:-8.6pt;width:23.35pt;height: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" strokeweight="4.5pt">
            <v:shadow color="#868686"/>
          </v:shape>
        </w:pict>
      </w:r>
      <w:r>
        <w:rPr>
          <w:noProof/>
        </w:rPr>
        <w:pict>
          <v:shape id="直線單箭頭接點 6" o:spid="_x0000_s1028" type="#_x0000_t32" style="position:absolute;margin-left:154.05pt;margin-top:-8.6pt;width:17.75pt;height:0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" strokeweight="4.5pt">
            <v:shadow color="#868686"/>
          </v:shape>
        </w:pict>
      </w:r>
      <w:r>
        <w:rPr>
          <w:noProof/>
        </w:rPr>
        <w:pict>
          <v:shape id="直線單箭頭接點 5" o:spid="_x0000_s1029" type="#_x0000_t32" style="position:absolute;margin-left:78.3pt;margin-top:-8.6pt;width:17.75pt;height:0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" strokeweight="4.5pt">
            <v:shadow color="#868686"/>
          </v:shape>
        </w:pict>
      </w:r>
      <w:r>
        <w:rPr>
          <w:noProof/>
        </w:rPr>
        <w:pict>
          <v:rect id="矩形 4" o:spid="_x0000_s1030" style="position:absolute;margin-left:171.8pt;margin-top:-27.3pt;width:135.1pt;height:43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" fillcolor="#fbcaa2" strokecolor="#f68c36">
            <v:fill color2="#fdefe3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2E1298" w:rsidRPr="00390F49" w:rsidRDefault="002E1298" w:rsidP="000B377B">
                  <w:pPr>
                    <w:jc w:val="center"/>
                    <w:rPr>
                      <w:rFonts w:ascii="標楷體" w:eastAsia="標楷體" w:hAnsi="標楷體"/>
                      <w:sz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</w:rPr>
                    <w:t>班級經營與輔導</w:t>
                  </w:r>
                </w:p>
              </w:txbxContent>
            </v:textbox>
          </v:rect>
        </w:pict>
      </w:r>
      <w:r>
        <w:rPr>
          <w:noProof/>
        </w:rPr>
        <w:pict>
          <v:rect id="矩形 3" o:spid="_x0000_s1031" style="position:absolute;margin-left:330.25pt;margin-top:-27.3pt;width:194.5pt;height:43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" strokecolor="#f79646" strokeweight="2pt">
            <v:textbox>
              <w:txbxContent>
                <w:p w:rsidR="002E1298" w:rsidRPr="00390F49" w:rsidRDefault="002E1298" w:rsidP="000B377B">
                  <w:pPr>
                    <w:jc w:val="center"/>
                    <w:rPr>
                      <w:rFonts w:ascii="標楷體" w:eastAsia="標楷體" w:hAnsi="標楷體"/>
                      <w:sz w:val="32"/>
                    </w:rPr>
                  </w:pPr>
                  <w:r>
                    <w:rPr>
                      <w:rFonts w:ascii="標楷體" w:eastAsia="標楷體" w:hAnsi="標楷體" w:hint="eastAsia"/>
                      <w:sz w:val="32"/>
                    </w:rPr>
                    <w:t>學生回饋</w:t>
                  </w:r>
                  <w:r w:rsidRPr="00390F49">
                    <w:rPr>
                      <w:rFonts w:ascii="標楷體" w:eastAsia="標楷體" w:hAnsi="標楷體"/>
                      <w:sz w:val="22"/>
                    </w:rPr>
                    <w:t>(</w:t>
                  </w:r>
                  <w:r w:rsidRPr="00390F49">
                    <w:rPr>
                      <w:rFonts w:ascii="標楷體" w:eastAsia="標楷體" w:hAnsi="標楷體" w:hint="eastAsia"/>
                      <w:sz w:val="22"/>
                    </w:rPr>
                    <w:t>自立指標</w:t>
                  </w:r>
                  <w:r w:rsidRPr="00390F49">
                    <w:rPr>
                      <w:rFonts w:ascii="標楷體" w:eastAsia="標楷體" w:hAnsi="標楷體"/>
                      <w:sz w:val="22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roundrect id="圓角矩形 2" o:spid="_x0000_s1032" style="position:absolute;margin-left:1.6pt;margin-top:-32.95pt;width:76.7pt;height:48.65pt;z-index:2516597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" strokecolor="#666" strokeweight="1pt">
            <v:fill color2="#999" focus="100%" type="gradient"/>
            <v:shadow on="t" color="#7f7f7f" opacity=".5" offset="1pt"/>
            <v:textbox>
              <w:txbxContent>
                <w:p w:rsidR="002E1298" w:rsidRPr="00390F49" w:rsidRDefault="002E1298" w:rsidP="000B377B">
                  <w:pPr>
                    <w:rPr>
                      <w:rFonts w:ascii="標楷體" w:eastAsia="標楷體" w:hAnsi="標楷體"/>
                      <w:sz w:val="28"/>
                    </w:rPr>
                  </w:pPr>
                  <w:r w:rsidRPr="00390F49">
                    <w:rPr>
                      <w:rFonts w:ascii="標楷體" w:eastAsia="標楷體" w:hAnsi="標楷體" w:hint="eastAsia"/>
                      <w:sz w:val="28"/>
                    </w:rPr>
                    <w:t>評鑑指標</w:t>
                  </w:r>
                </w:p>
              </w:txbxContent>
            </v:textbox>
          </v:roundrect>
        </w:pict>
      </w:r>
      <w:r>
        <w:rPr>
          <w:noProof/>
        </w:rPr>
        <w:pict>
          <v:oval id="橢圓 1" o:spid="_x0000_s1033" style="position:absolute;margin-left:96.05pt;margin-top:-42.3pt;width:58pt;height:66.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" fillcolor="#f79646" strokecolor="white" strokeweight="3pt">
            <v:shadow on="t" color="black" opacity="24903f" origin=",.5" offset="0,.55556mm"/>
            <v:textbox>
              <w:txbxContent>
                <w:p w:rsidR="002E1298" w:rsidRPr="00BA3B3A" w:rsidRDefault="002E1298" w:rsidP="000B377B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color w:val="FFFFFF"/>
                      <w:sz w:val="32"/>
                    </w:rPr>
                  </w:pPr>
                  <w:r>
                    <w:rPr>
                      <w:rFonts w:ascii="標楷體" w:eastAsia="標楷體" w:hAnsi="標楷體" w:hint="eastAsia"/>
                      <w:color w:val="FFFFFF"/>
                      <w:sz w:val="32"/>
                    </w:rPr>
                    <w:t>師生</w:t>
                  </w:r>
                </w:p>
              </w:txbxContent>
            </v:textbox>
          </v:oval>
        </w:pict>
      </w:r>
    </w:p>
    <w:p w:rsidR="002E1298" w:rsidRDefault="002E1298"/>
    <w:p w:rsidR="002E1298" w:rsidRDefault="002E1298">
      <w:r>
        <w:rPr>
          <w:noProof/>
        </w:rPr>
        <w:pict>
          <v:rect id="_x0000_s1034" style="position:absolute;margin-left:6.55pt;margin-top:0;width:513pt;height:676.9pt;z-index:-251666944" fillcolor="#fc0" stroked="f">
            <v:fill opacity="26214f"/>
            <v:textbox style="mso-next-textbox:#_x0000_s1034">
              <w:txbxContent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Default="002E1298" w:rsidP="00C854CC">
                  <w:pPr>
                    <w:rPr>
                      <w:rFonts w:ascii="華康行書體" w:eastAsia="華康行書體"/>
                      <w:b/>
                      <w:sz w:val="32"/>
                      <w:szCs w:val="32"/>
                    </w:rPr>
                  </w:pPr>
                </w:p>
                <w:p w:rsidR="002E1298" w:rsidRPr="00637043" w:rsidRDefault="002E1298" w:rsidP="00C854CC">
                  <w:pPr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s1035" type="#_x0000_t75" alt="https://scontent.xx.fbcdn.net/hphotos-xpf1/v/t35.0-12/12044036_1055520527800486_494797903_o.jpg?oh=453b51a78723dbac30ef06c13afbe6f1&amp;oe=56066C90" style="position:absolute;margin-left:12pt;margin-top:9pt;width:308.45pt;height:180pt;z-index:-251661824;visibility:visible">
            <v:imagedata r:id="rId6" o:title="" cropleft="6510f" cropright="9710f"/>
          </v:shape>
        </w:pict>
      </w:r>
      <w:r>
        <w:rPr>
          <w:noProof/>
        </w:rPr>
        <w:pict>
          <v:rect id="_x0000_s1036" style="position:absolute;margin-left:336pt;margin-top:0;width:174pt;height:387pt;z-index:251656704" filled="f" stroked="f">
            <v:textbox>
              <w:txbxContent>
                <w:p w:rsidR="002E1298" w:rsidRPr="00D67107" w:rsidRDefault="002E1298" w:rsidP="00D67107">
                  <w:pPr>
                    <w:spacing w:line="42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D67107">
                    <w:rPr>
                      <w:sz w:val="28"/>
                      <w:szCs w:val="28"/>
                    </w:rPr>
                    <w:t xml:space="preserve">    </w:t>
                  </w:r>
                  <w:r w:rsidRPr="00D6710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教學已邁入了第</w:t>
                  </w:r>
                  <w:r w:rsidRPr="00D67107">
                    <w:rPr>
                      <w:rFonts w:ascii="標楷體" w:eastAsia="標楷體" w:hAnsi="標楷體"/>
                      <w:sz w:val="28"/>
                      <w:szCs w:val="28"/>
                    </w:rPr>
                    <w:t>23</w:t>
                  </w:r>
                  <w:r w:rsidRPr="00D6710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個年頭，在教學生涯過程中，不斷的改善自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己的教學，給予學生更棒更好的教學活動，而這些教學活動也深深的記憶</w:t>
                  </w:r>
                  <w:r w:rsidRPr="00D67107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在孩子們的心中，孩子們在適當的節日裡總會寫張卡片，做個小禮物，送上祝福來給我，這些學生們給予的回饋，一字一句細讀過後，一封封的信件都將好好的被收藏著。看到孩子們的成長，看到孩子們心懷感激，為師的也滿足不已。這些回饋是鼓勵我帶領更多的孩子，教育更多的孩子最大的動力。</w:t>
                  </w:r>
                </w:p>
              </w:txbxContent>
            </v:textbox>
          </v:rect>
        </w:pict>
      </w:r>
      <w:r>
        <w:rPr>
          <w:noProof/>
        </w:rPr>
        <w:pict>
          <v:shape id="圖片 7" o:spid="_x0000_s1037" type="#_x0000_t75" alt="https://fbcdn-sphotos-h-a.akamaihd.net/hphotos-ak-xap1/v/t34.0-12/12030871_1055520081133864_512862524_n.jpg?oh=c83dadaa49fc8f16825abd57b4a01905&amp;oe=56053808&amp;__gda__=1443247325_3336d5064bb2c463b02563615a89d4af" style="position:absolute;margin-left:1.5pt;margin-top:-628.9pt;width:247pt;height:195.25pt;z-index:-251662848;visibility:visible">
            <v:imagedata r:id="rId7" o:title="" croptop="11783f" cropbottom="24858f"/>
          </v:shape>
        </w:pict>
      </w:r>
    </w:p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>
      <w:bookmarkStart w:id="0" w:name="_GoBack"/>
      <w:r>
        <w:rPr>
          <w:noProof/>
        </w:rPr>
        <w:pict>
          <v:shape id="圖片 19" o:spid="_x0000_s1038" type="#_x0000_t75" alt="https://scontent.xx.fbcdn.net/hphotos-xfa1/v/t35.0-12/12043528_1055520354467170_61575469_o.jpg?oh=0bf656703002ce75c77aaf4ecc322cdb&amp;oe=56054547" style="position:absolute;margin-left:12pt;margin-top:0;width:306.15pt;height:162pt;z-index:-251665920;visibility:visible">
            <v:imagedata r:id="rId8" o:title="" croptop="6603f" cropbottom="6847f" cropleft="11021f" cropright="6291f"/>
          </v:shape>
        </w:pict>
      </w:r>
      <w:bookmarkEnd w:id="0"/>
    </w:p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>
      <w:r>
        <w:rPr>
          <w:noProof/>
        </w:rPr>
        <w:pict>
          <v:shape id="圖片 10" o:spid="_x0000_s1039" type="#_x0000_t75" alt="https://fbcdn-sphotos-e-a.akamaihd.net/hphotos-ak-xap1/v/t35.0-12/12055354_1055520314467174_666994277_o.jpg?oh=dd9b0780900b7afbf0d0143d7f925cfe&amp;oe=56062899&amp;__gda__=1443248012_18eb957451128a0d8b051ed1dc86a972" style="position:absolute;margin-left:12pt;margin-top:9pt;width:306.15pt;height:153pt;z-index:-251664896;visibility:visible">
            <v:imagedata r:id="rId9" o:title="" croptop="2935f" cropbottom="19979f" cropleft="10611f" cropright="13265f"/>
          </v:shape>
        </w:pict>
      </w:r>
    </w:p>
    <w:p w:rsidR="002E1298" w:rsidRDefault="002E1298">
      <w:r>
        <w:rPr>
          <w:noProof/>
        </w:rPr>
        <w:pict>
          <v:shape id="圖片 1" o:spid="_x0000_s1040" type="#_x0000_t75" alt="https://fbcdn-sphotos-f-a.akamaihd.net/hphotos-ak-xfp1/v/t35.0-12/12025733_1055520521133820_559832624_o.jpg?oh=640bcc78543625273030a510dda51e47&amp;oe=560543DD&amp;__gda__=1443235821_03a0479c515aeeda3061b465e43a66c3" style="position:absolute;margin-left:330pt;margin-top:17.6pt;width:180pt;height:136.9pt;z-index:-251660800;visibility:visible">
            <v:imagedata r:id="rId10" o:title="" croptop="17851f" cropbottom="4891f" cropleft="9467f" cropright="11584f"/>
          </v:shape>
        </w:pict>
      </w:r>
    </w:p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>
      <w:r>
        <w:rPr>
          <w:noProof/>
        </w:rPr>
        <w:pict>
          <v:shape id="Picture 10" o:spid="_x0000_s1041" type="#_x0000_t75" alt="11392825_1004647656214960_1331151738810366128_n" style="position:absolute;margin-left:12pt;margin-top:9pt;width:306pt;height:139.15pt;z-index:-251658752;visibility:visible">
            <v:imagedata r:id="rId11" o:title=""/>
          </v:shape>
        </w:pict>
      </w:r>
    </w:p>
    <w:p w:rsidR="002E1298" w:rsidRDefault="002E1298">
      <w:r>
        <w:rPr>
          <w:noProof/>
        </w:rPr>
        <w:pict>
          <v:shape id="圖片 16" o:spid="_x0000_s1042" type="#_x0000_t75" alt="https://fbcdn-sphotos-e-a.akamaihd.net/hphotos-ak-xfl1/v/t35.0-12/12055080_1055519684467237_915946307_o.jpg?oh=5f5c16a0bfa61f71b9af913f56bbae12&amp;oe=56063E8C&amp;__gda__=1443259838_c9f7611644a8caf886eea7512d2985d6" style="position:absolute;margin-left:330pt;margin-top:0;width:181.9pt;height:131.05pt;z-index:-251663872;visibility:visible">
            <v:imagedata r:id="rId12" o:title="" croptop="21275f" cropleft="8423f" cropright="11604f"/>
          </v:shape>
        </w:pict>
      </w:r>
    </w:p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p w:rsidR="002E1298" w:rsidRDefault="002E1298"/>
    <w:sectPr w:rsidR="002E1298" w:rsidSect="002C57E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298" w:rsidRDefault="002E1298" w:rsidP="00847BF9">
      <w:r>
        <w:separator/>
      </w:r>
    </w:p>
  </w:endnote>
  <w:endnote w:type="continuationSeparator" w:id="1">
    <w:p w:rsidR="002E1298" w:rsidRDefault="002E1298" w:rsidP="00847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行書體">
    <w:altName w:val="Arial Unicode MS"/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298" w:rsidRDefault="002E1298" w:rsidP="00847BF9">
      <w:r>
        <w:separator/>
      </w:r>
    </w:p>
  </w:footnote>
  <w:footnote w:type="continuationSeparator" w:id="1">
    <w:p w:rsidR="002E1298" w:rsidRDefault="002E1298" w:rsidP="00847B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57EF"/>
    <w:rsid w:val="000B377B"/>
    <w:rsid w:val="0013557C"/>
    <w:rsid w:val="002A13DD"/>
    <w:rsid w:val="002C57EF"/>
    <w:rsid w:val="002E1298"/>
    <w:rsid w:val="00342BAA"/>
    <w:rsid w:val="003632F7"/>
    <w:rsid w:val="00390F49"/>
    <w:rsid w:val="00463110"/>
    <w:rsid w:val="004B74F5"/>
    <w:rsid w:val="004C72BB"/>
    <w:rsid w:val="00503C22"/>
    <w:rsid w:val="00580D19"/>
    <w:rsid w:val="0059338B"/>
    <w:rsid w:val="00637043"/>
    <w:rsid w:val="007449DD"/>
    <w:rsid w:val="007B053B"/>
    <w:rsid w:val="007F3858"/>
    <w:rsid w:val="00811CA2"/>
    <w:rsid w:val="00814E0F"/>
    <w:rsid w:val="00847BF9"/>
    <w:rsid w:val="008F5708"/>
    <w:rsid w:val="009C29E7"/>
    <w:rsid w:val="00A55DDB"/>
    <w:rsid w:val="00A66435"/>
    <w:rsid w:val="00A70D57"/>
    <w:rsid w:val="00BA3B3A"/>
    <w:rsid w:val="00C731B5"/>
    <w:rsid w:val="00C76D14"/>
    <w:rsid w:val="00C854CC"/>
    <w:rsid w:val="00D67107"/>
    <w:rsid w:val="00E52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38B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C57EF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57EF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847B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47BF9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847B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47BF9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8</Words>
  <Characters>51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2016-12-11T13:42:00Z</dcterms:created>
  <dcterms:modified xsi:type="dcterms:W3CDTF">2016-12-11T13:42:00Z</dcterms:modified>
</cp:coreProperties>
</file>